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proofErr w:type="gramStart"/>
      <w:r>
        <w:rPr>
          <w:lang w:val="en-GB"/>
        </w:rPr>
        <w:t>Candidate</w:t>
      </w:r>
      <w:proofErr w:type="gramEnd"/>
      <w:r>
        <w:rPr>
          <w:lang w:val="en-GB"/>
        </w:rPr>
        <w:t xml:space="preserv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55344AB1" w14:textId="77777777" w:rsidR="007F30BD" w:rsidRDefault="007F30BD" w:rsidP="00233D86">
      <w:pPr>
        <w:rPr>
          <w:b/>
          <w:bCs/>
          <w:lang w:val="en-GB"/>
        </w:rPr>
      </w:pPr>
    </w:p>
    <w:p w14:paraId="0A4CD693" w14:textId="0393B931"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0783EE6D" w14:textId="77777777" w:rsidR="007F30BD" w:rsidRDefault="007F30BD" w:rsidP="00233D86">
      <w:pPr>
        <w:rPr>
          <w:b/>
          <w:bCs/>
          <w:lang w:val="en-GB"/>
        </w:rPr>
      </w:pPr>
    </w:p>
    <w:p w14:paraId="57E52FEA" w14:textId="5222437D" w:rsidR="00233D86" w:rsidRPr="00233D86" w:rsidRDefault="00233D86" w:rsidP="00233D86">
      <w:pPr>
        <w:rPr>
          <w:b/>
          <w:bCs/>
          <w:lang w:val="en-GB"/>
        </w:rPr>
      </w:pPr>
      <w:r w:rsidRPr="00233D86">
        <w:rPr>
          <w:b/>
          <w:bCs/>
          <w:lang w:val="en-GB"/>
        </w:rPr>
        <w:t>Japan</w:t>
      </w:r>
    </w:p>
    <w:p w14:paraId="5DE3E772" w14:textId="4F618838" w:rsidR="00D47E2F" w:rsidRDefault="00233D86" w:rsidP="00233D86">
      <w:pPr>
        <w:rPr>
          <w:i/>
          <w:iCs/>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4CDBDEDE" w14:textId="24B7EEE2" w:rsidR="00B53F21" w:rsidRPr="00B53F21" w:rsidRDefault="00B53F21" w:rsidP="00B53F21">
      <w:pPr>
        <w:rPr>
          <w:rFonts w:ascii="Wingdings" w:hAnsi="Wingdings"/>
          <w:lang w:val="en-GB"/>
        </w:rPr>
      </w:pPr>
      <w:r>
        <w:rPr>
          <w:rFonts w:ascii="Wingdings" w:hAnsi="Wingdings"/>
          <w:lang w:val="en-GB"/>
        </w:rPr>
        <w:t xml:space="preserve">o </w:t>
      </w:r>
      <w:r>
        <w:rPr>
          <w:lang w:val="en-GB"/>
        </w:rPr>
        <w:t>Okinawa</w:t>
      </w:r>
      <w:r w:rsidR="0004002C">
        <w:rPr>
          <w:lang w:val="en-GB"/>
        </w:rPr>
        <w:t xml:space="preserve"> Institute of Science and Technology </w:t>
      </w:r>
      <w:r w:rsidRPr="00D47E2F">
        <w:rPr>
          <w:i/>
          <w:iCs/>
          <w:lang w:val="en-GB"/>
        </w:rPr>
        <w:t>(not recommended for families with children of school age)</w:t>
      </w:r>
    </w:p>
    <w:p w14:paraId="3426BADF" w14:textId="77777777" w:rsidR="00B53F21" w:rsidRPr="00B53F21" w:rsidRDefault="00B53F21" w:rsidP="00233D86">
      <w:pPr>
        <w:rPr>
          <w:rFonts w:ascii="Wingdings" w:hAnsi="Wingdings"/>
          <w:lang w:val="en-GB"/>
        </w:rPr>
      </w:pP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Botswana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proofErr w:type="gramStart"/>
      <w:r>
        <w:rPr>
          <w:lang w:val="en-GB"/>
        </w:rPr>
        <w:t>In order to</w:t>
      </w:r>
      <w:proofErr w:type="gramEnd"/>
      <w:r>
        <w:rPr>
          <w:lang w:val="en-GB"/>
        </w:rPr>
        <w:t xml:space="preserve">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CE11AC"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CE11AC"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CE11AC"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CE11AC"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CE11AC"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CE11AC"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324B" w14:textId="77777777" w:rsidR="0088118E" w:rsidRDefault="0088118E">
      <w:r>
        <w:separator/>
      </w:r>
    </w:p>
  </w:endnote>
  <w:endnote w:type="continuationSeparator" w:id="0">
    <w:p w14:paraId="6E424892" w14:textId="77777777" w:rsidR="0088118E" w:rsidRDefault="0088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86D40" w14:textId="77777777" w:rsidR="0088118E" w:rsidRDefault="0088118E">
      <w:r>
        <w:separator/>
      </w:r>
    </w:p>
  </w:footnote>
  <w:footnote w:type="continuationSeparator" w:id="0">
    <w:p w14:paraId="7D905E44" w14:textId="77777777" w:rsidR="0088118E" w:rsidRDefault="00881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CE11AC"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38DBB06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 xml:space="preserve">Teaching Sabbatical </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CE11AC"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4002C"/>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7F30BD"/>
    <w:rsid w:val="00807C5D"/>
    <w:rsid w:val="008405D1"/>
    <w:rsid w:val="008451AF"/>
    <w:rsid w:val="008458B9"/>
    <w:rsid w:val="00861801"/>
    <w:rsid w:val="0087543B"/>
    <w:rsid w:val="0088118E"/>
    <w:rsid w:val="00893779"/>
    <w:rsid w:val="0089734B"/>
    <w:rsid w:val="008D33C5"/>
    <w:rsid w:val="008D5477"/>
    <w:rsid w:val="008D7183"/>
    <w:rsid w:val="008E290F"/>
    <w:rsid w:val="008F7257"/>
    <w:rsid w:val="009046AC"/>
    <w:rsid w:val="00905D22"/>
    <w:rsid w:val="00923567"/>
    <w:rsid w:val="00927214"/>
    <w:rsid w:val="00932AB6"/>
    <w:rsid w:val="009520F9"/>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3F21"/>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11AC"/>
    <w:rsid w:val="00CE261A"/>
    <w:rsid w:val="00CE71A7"/>
    <w:rsid w:val="00CF1530"/>
    <w:rsid w:val="00CF24A8"/>
    <w:rsid w:val="00D00049"/>
    <w:rsid w:val="00D13600"/>
    <w:rsid w:val="00D15470"/>
    <w:rsid w:val="00D20E74"/>
    <w:rsid w:val="00D26309"/>
    <w:rsid w:val="00D314B9"/>
    <w:rsid w:val="00D34A47"/>
    <w:rsid w:val="00D4106C"/>
    <w:rsid w:val="00D42688"/>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20" ma:contentTypeDescription="Skapa ett nytt dokument." ma:contentTypeScope="" ma:versionID="3db15ed665e093b87a9c6c8beea0674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d301903ef3880bd5cebacd1f5ace7874"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2.xml><?xml version="1.0" encoding="utf-8"?>
<ds:datastoreItem xmlns:ds="http://schemas.openxmlformats.org/officeDocument/2006/customXml" ds:itemID="{C11B682C-6726-4670-9A45-E9EE60269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1</TotalTime>
  <Pages>4</Pages>
  <Words>595</Words>
  <Characters>3158</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Carina Holmberg Pousette</cp:lastModifiedBy>
  <cp:revision>2</cp:revision>
  <cp:lastPrinted>2021-05-21T09:38:00Z</cp:lastPrinted>
  <dcterms:created xsi:type="dcterms:W3CDTF">2025-05-19T08:23:00Z</dcterms:created>
  <dcterms:modified xsi:type="dcterms:W3CDTF">2025-05-19T08:23:00Z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MediaServiceImageTags">
    <vt:lpwstr/>
  </property>
</Properties>
</file>