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Rubrik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476FAFD8" w14:textId="77777777" w:rsidR="006A134E" w:rsidRDefault="006A134E" w:rsidP="00233D86">
      <w:pPr>
        <w:rPr>
          <w:b/>
          <w:bCs/>
          <w:lang w:val="en-GB"/>
        </w:rPr>
      </w:pPr>
    </w:p>
    <w:p w14:paraId="27D77124" w14:textId="2D739D8B"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1385C313" w14:textId="77777777" w:rsidR="00B85294" w:rsidRDefault="00B85294" w:rsidP="00E168B8">
      <w:pPr>
        <w:rPr>
          <w:b/>
          <w:bCs/>
          <w:lang w:val="en-GB"/>
        </w:rPr>
      </w:pPr>
    </w:p>
    <w:p w14:paraId="6D47B6D5" w14:textId="65AC0697"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D0766E"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D0766E"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D0766E"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D0766E"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D0766E"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313A570B" w14:textId="2F6468BC" w:rsidR="00D47E2F" w:rsidRDefault="00D47E2F" w:rsidP="00D47E2F">
      <w:pPr>
        <w:pStyle w:val="Rubrik3"/>
        <w:rPr>
          <w:lang w:val="en-GB"/>
        </w:rPr>
      </w:pPr>
      <w:r>
        <w:rPr>
          <w:lang w:val="en-GB"/>
        </w:rPr>
        <w:lastRenderedPageBreak/>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D0766E"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7FDD" w14:textId="77777777" w:rsidR="00151587" w:rsidRDefault="00151587">
      <w:r>
        <w:separator/>
      </w:r>
    </w:p>
  </w:endnote>
  <w:endnote w:type="continuationSeparator" w:id="0">
    <w:p w14:paraId="554C0393" w14:textId="77777777" w:rsidR="00151587" w:rsidRDefault="0015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4FB1D4A"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3F4A70">
          <w:rPr>
            <w:rStyle w:val="Sidnummer"/>
            <w:i/>
            <w:iCs/>
            <w:sz w:val="16"/>
            <w:szCs w:val="16"/>
          </w:rPr>
          <w:t>4</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7968B" w14:textId="77777777" w:rsidR="00151587" w:rsidRDefault="00151587">
      <w:r>
        <w:separator/>
      </w:r>
    </w:p>
  </w:footnote>
  <w:footnote w:type="continuationSeparator" w:id="0">
    <w:p w14:paraId="46764509" w14:textId="77777777" w:rsidR="00151587" w:rsidRDefault="00151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D0766E"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D0766E"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13AA0"/>
    <w:rsid w:val="00026CC0"/>
    <w:rsid w:val="00033CDA"/>
    <w:rsid w:val="0003508B"/>
    <w:rsid w:val="0004002C"/>
    <w:rsid w:val="00047DA1"/>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1587"/>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5C4C"/>
    <w:rsid w:val="003A649D"/>
    <w:rsid w:val="003B48EA"/>
    <w:rsid w:val="003F4A70"/>
    <w:rsid w:val="00403D6F"/>
    <w:rsid w:val="00412DC3"/>
    <w:rsid w:val="004164D3"/>
    <w:rsid w:val="00437BE0"/>
    <w:rsid w:val="004536F3"/>
    <w:rsid w:val="00457B64"/>
    <w:rsid w:val="00472B40"/>
    <w:rsid w:val="004732A9"/>
    <w:rsid w:val="0048263A"/>
    <w:rsid w:val="00484A7C"/>
    <w:rsid w:val="004865BA"/>
    <w:rsid w:val="004A0F0C"/>
    <w:rsid w:val="004B30A2"/>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A134E"/>
    <w:rsid w:val="006A2EB2"/>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569C4"/>
    <w:rsid w:val="00861801"/>
    <w:rsid w:val="0087543B"/>
    <w:rsid w:val="00893779"/>
    <w:rsid w:val="0089734B"/>
    <w:rsid w:val="008C0D75"/>
    <w:rsid w:val="008D33C5"/>
    <w:rsid w:val="008D5477"/>
    <w:rsid w:val="008D7183"/>
    <w:rsid w:val="008E290F"/>
    <w:rsid w:val="008F7257"/>
    <w:rsid w:val="009046AC"/>
    <w:rsid w:val="00905D22"/>
    <w:rsid w:val="00923567"/>
    <w:rsid w:val="00927214"/>
    <w:rsid w:val="00932AB6"/>
    <w:rsid w:val="00955E30"/>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85294"/>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7534A"/>
    <w:rsid w:val="00CC6672"/>
    <w:rsid w:val="00CD0D2E"/>
    <w:rsid w:val="00CD120D"/>
    <w:rsid w:val="00CE0BB5"/>
    <w:rsid w:val="00CE11AC"/>
    <w:rsid w:val="00CE261A"/>
    <w:rsid w:val="00CE71A7"/>
    <w:rsid w:val="00CF1530"/>
    <w:rsid w:val="00CF24A8"/>
    <w:rsid w:val="00D00049"/>
    <w:rsid w:val="00D0766E"/>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2EF6"/>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1F9F"/>
    <w:rsid w:val="00F33FD8"/>
    <w:rsid w:val="00F51C74"/>
    <w:rsid w:val="00F53D90"/>
    <w:rsid w:val="00F54BE9"/>
    <w:rsid w:val="00F63C8F"/>
    <w:rsid w:val="00F67384"/>
    <w:rsid w:val="00F7282A"/>
    <w:rsid w:val="00F81D4F"/>
    <w:rsid w:val="00F86721"/>
    <w:rsid w:val="00F874D3"/>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c3b1c9580ec319bc71da2e079ad53e0e">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01f10a8d515ddc9e8578c45a7f170a08"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CB65B06F-C5DA-47FF-8AE2-99D7FF8F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2</TotalTime>
  <Pages>4</Pages>
  <Words>577</Words>
  <Characters>2937</Characters>
  <Application>Microsoft Office Word</Application>
  <DocSecurity>0</DocSecurity>
  <Lines>104</Lines>
  <Paragraphs>49</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Carina Holmberg Pousette</cp:lastModifiedBy>
  <cp:revision>3</cp:revision>
  <cp:lastPrinted>2021-05-21T09:38:00Z</cp:lastPrinted>
  <dcterms:created xsi:type="dcterms:W3CDTF">2026-04-29T14:18:00Z</dcterms:created>
  <dcterms:modified xsi:type="dcterms:W3CDTF">2026-05-05T13:59:00Z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y fmtid="{D5CDD505-2E9C-101B-9397-08002B2CF9AE}" pid="4" name="docLang">
    <vt:lpwstr>en</vt:lpwstr>
  </property>
</Properties>
</file>